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0FF8B" w14:textId="7BED3CB6" w:rsidR="00293E9B" w:rsidRPr="0095144C" w:rsidRDefault="00E241F3" w:rsidP="0095144C">
      <w:pPr>
        <w:pStyle w:val="Title"/>
      </w:pPr>
      <w:r w:rsidRPr="0095144C">
        <w:drawing>
          <wp:anchor distT="0" distB="0" distL="114300" distR="114300" simplePos="0" relativeHeight="251658240" behindDoc="0" locked="0" layoutInCell="1" allowOverlap="1" wp14:anchorId="523B6D98" wp14:editId="4CE82FDE">
            <wp:simplePos x="0" y="0"/>
            <wp:positionH relativeFrom="margin">
              <wp:align>right</wp:align>
            </wp:positionH>
            <wp:positionV relativeFrom="paragraph">
              <wp:posOffset>53774</wp:posOffset>
            </wp:positionV>
            <wp:extent cx="922960" cy="872056"/>
            <wp:effectExtent l="0" t="0" r="0" b="4445"/>
            <wp:wrapNone/>
            <wp:docPr id="1" name="Picture 1" descr="A drawing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O.PNG"/>
                    <pic:cNvPicPr/>
                  </pic:nvPicPr>
                  <pic:blipFill rotWithShape="1">
                    <a:blip r:embed="rId6">
                      <a:extLst>
                        <a:ext uri="{28A0092B-C50C-407E-A947-70E740481C1C}">
                          <a14:useLocalDpi xmlns:a14="http://schemas.microsoft.com/office/drawing/2010/main" val="0"/>
                        </a:ext>
                      </a:extLst>
                    </a:blip>
                    <a:srcRect l="1990" t="4312" r="2174" b="5138"/>
                    <a:stretch/>
                  </pic:blipFill>
                  <pic:spPr bwMode="auto">
                    <a:xfrm>
                      <a:off x="0" y="0"/>
                      <a:ext cx="923419" cy="8724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F1C62">
        <w:t>QO AGM 202</w:t>
      </w:r>
      <w:r w:rsidR="00E543D9">
        <w:t>6</w:t>
      </w:r>
    </w:p>
    <w:p w14:paraId="0CE83936" w14:textId="4346FFA5" w:rsidR="00FA597B" w:rsidRPr="0095144C" w:rsidRDefault="009B40BC" w:rsidP="0095144C">
      <w:pPr>
        <w:pStyle w:val="Title"/>
      </w:pPr>
      <w:r>
        <w:t>MINUTES</w:t>
      </w:r>
    </w:p>
    <w:p w14:paraId="24E1B69B" w14:textId="3E6D5964" w:rsidR="0037550D" w:rsidRDefault="001F1C62" w:rsidP="0095144C">
      <w:pPr>
        <w:pStyle w:val="Subtitle"/>
      </w:pPr>
      <w:r>
        <w:t xml:space="preserve">meeting held </w:t>
      </w:r>
      <w:r w:rsidR="00E543D9">
        <w:t>13</w:t>
      </w:r>
      <w:r w:rsidR="00E543D9" w:rsidRPr="00E543D9">
        <w:rPr>
          <w:vertAlign w:val="superscript"/>
        </w:rPr>
        <w:t>th</w:t>
      </w:r>
      <w:r w:rsidR="00E543D9">
        <w:t xml:space="preserve"> </w:t>
      </w:r>
      <w:r w:rsidR="00F077CE">
        <w:t>OF sEPTEMBER 202</w:t>
      </w:r>
      <w:r w:rsidR="00E543D9">
        <w:t>6</w:t>
      </w:r>
      <w:r w:rsidR="00F077CE">
        <w:t xml:space="preserve"> BETWEEN </w:t>
      </w:r>
      <w:r w:rsidR="00E543D9">
        <w:t>163</w:t>
      </w:r>
      <w:r w:rsidR="00F077CE">
        <w:t xml:space="preserve">0 HRS AND </w:t>
      </w:r>
      <w:r w:rsidR="00E543D9">
        <w:t>1745</w:t>
      </w:r>
      <w:r w:rsidR="00F077CE">
        <w:t xml:space="preserve"> HRS.</w:t>
      </w:r>
    </w:p>
    <w:p w14:paraId="55BDD656" w14:textId="067C45EC" w:rsidR="009B40BC" w:rsidRDefault="009B40BC" w:rsidP="00B7788F">
      <w:r>
        <w:t xml:space="preserve">Meeting started at </w:t>
      </w:r>
      <w:r w:rsidR="00F077CE">
        <w:t>1</w:t>
      </w:r>
      <w:r w:rsidR="00E543D9">
        <w:t>630</w:t>
      </w:r>
      <w:r w:rsidR="00F077CE">
        <w:t xml:space="preserve"> hrs</w:t>
      </w:r>
      <w:r>
        <w:t xml:space="preserve">.  </w:t>
      </w:r>
    </w:p>
    <w:p w14:paraId="2F0F739B" w14:textId="45E55626" w:rsidR="009B40BC" w:rsidRDefault="009B40BC" w:rsidP="00B7788F">
      <w:r>
        <w:t xml:space="preserve">In attendance – </w:t>
      </w:r>
      <w:r w:rsidR="00B30A81">
        <w:t>2</w:t>
      </w:r>
      <w:r w:rsidR="00E543D9">
        <w:t>3</w:t>
      </w:r>
      <w:r>
        <w:t xml:space="preserve"> members </w:t>
      </w:r>
      <w:r w:rsidR="00E543D9">
        <w:t xml:space="preserve">attended in person and 3 members online.  In attendance in person were - </w:t>
      </w:r>
      <w:r w:rsidR="00B30A81">
        <w:t>Richard, Karen, Steve</w:t>
      </w:r>
      <w:r w:rsidR="00E543D9">
        <w:t xml:space="preserve">, </w:t>
      </w:r>
      <w:r w:rsidR="003574CF">
        <w:t xml:space="preserve">Roger and Judy Craddock, Ray and Sue Toomer, Rosie Wych, Andy Rimes, Brian </w:t>
      </w:r>
      <w:r w:rsidR="00E543D9">
        <w:t xml:space="preserve">Pearson, </w:t>
      </w:r>
      <w:r w:rsidR="003574CF">
        <w:t xml:space="preserve">Graham Hartley, Phil Sorrell, Jeff Pakes, </w:t>
      </w:r>
      <w:r w:rsidR="00E543D9">
        <w:t>S</w:t>
      </w:r>
      <w:r w:rsidR="003574CF">
        <w:t>heila Braine, John Trayler</w:t>
      </w:r>
      <w:r w:rsidR="00E543D9">
        <w:t>, Hazel Mudd, Linda Mudd, Adam Fieldhouse, Finley and Mark Goddard, Sarah and Tom Hasler and Jim Mallinson.  Elizabeth Treherne, Simon St Leger</w:t>
      </w:r>
      <w:r w:rsidR="00EF451D">
        <w:t>-Harris</w:t>
      </w:r>
      <w:r w:rsidR="00E543D9">
        <w:t xml:space="preserve"> and Claire Bennett attended online.</w:t>
      </w:r>
    </w:p>
    <w:p w14:paraId="132FE07B" w14:textId="77777777" w:rsidR="00E543D9" w:rsidRDefault="00E543D9" w:rsidP="00E543D9">
      <w:r>
        <w:t xml:space="preserve">Apologies received </w:t>
      </w:r>
      <w:proofErr w:type="gramStart"/>
      <w:r>
        <w:t>from :</w:t>
      </w:r>
      <w:proofErr w:type="gramEnd"/>
      <w:r>
        <w:t xml:space="preserve"> Andrew Hopkins</w:t>
      </w:r>
    </w:p>
    <w:p w14:paraId="027D9373" w14:textId="49645076" w:rsidR="009B40BC" w:rsidRDefault="00F077CE" w:rsidP="00B7788F">
      <w:r>
        <w:t>Richard Sansbury chaired the</w:t>
      </w:r>
      <w:r w:rsidR="009B40BC">
        <w:t xml:space="preserve"> meeting.</w:t>
      </w:r>
    </w:p>
    <w:p w14:paraId="1C32C291" w14:textId="290CC186" w:rsidR="00B7788F" w:rsidRDefault="00B7788F" w:rsidP="00B7788F">
      <w:pPr>
        <w:pStyle w:val="Heading2"/>
      </w:pPr>
      <w:r>
        <w:t>Programme</w:t>
      </w:r>
    </w:p>
    <w:p w14:paraId="53BD3827" w14:textId="0D0A6285" w:rsidR="009B40BC" w:rsidRDefault="00F077CE" w:rsidP="00F077CE">
      <w:pPr>
        <w:pStyle w:val="ListParagraph"/>
        <w:numPr>
          <w:ilvl w:val="0"/>
          <w:numId w:val="5"/>
        </w:numPr>
      </w:pPr>
      <w:r>
        <w:t>Minutes from last AGM have been on the website for the last year and were confirmed as accepted</w:t>
      </w:r>
      <w:r w:rsidR="00DF742D">
        <w:t>.</w:t>
      </w:r>
    </w:p>
    <w:p w14:paraId="6CD08373" w14:textId="77777777" w:rsidR="00E543D9" w:rsidRDefault="00E543D9" w:rsidP="00E543D9">
      <w:pPr>
        <w:pStyle w:val="ListParagraph"/>
      </w:pPr>
    </w:p>
    <w:p w14:paraId="012D25C4" w14:textId="360C2A0F" w:rsidR="00E543D9" w:rsidRDefault="00E543D9" w:rsidP="00F077CE">
      <w:pPr>
        <w:pStyle w:val="ListParagraph"/>
        <w:numPr>
          <w:ilvl w:val="0"/>
          <w:numId w:val="5"/>
        </w:numPr>
      </w:pPr>
      <w:r>
        <w:t xml:space="preserve">Last year a collaboration with Devon was agreed upon and this has meant that Devon </w:t>
      </w:r>
      <w:proofErr w:type="gramStart"/>
      <w:r>
        <w:t>are</w:t>
      </w:r>
      <w:proofErr w:type="gramEnd"/>
      <w:r>
        <w:t xml:space="preserve"> helping with the provision of Braunton Burrows for the Southern Champs, we have shared resources, Andy is planning for them and we have shared controllers.  Devon </w:t>
      </w:r>
      <w:proofErr w:type="gramStart"/>
      <w:r>
        <w:t>are</w:t>
      </w:r>
      <w:proofErr w:type="gramEnd"/>
      <w:r>
        <w:t xml:space="preserve"> also assisting with the JOG events and one is being held at Killerton.  QO have also agreed to help at this </w:t>
      </w:r>
      <w:proofErr w:type="spellStart"/>
      <w:r>
        <w:t>years</w:t>
      </w:r>
      <w:proofErr w:type="spellEnd"/>
      <w:r>
        <w:t xml:space="preserve"> </w:t>
      </w:r>
      <w:proofErr w:type="spellStart"/>
      <w:r>
        <w:t>Caddihoe</w:t>
      </w:r>
      <w:proofErr w:type="spellEnd"/>
      <w:r>
        <w:t>.</w:t>
      </w:r>
    </w:p>
    <w:p w14:paraId="55B9F1E8" w14:textId="77777777" w:rsidR="00DF742D" w:rsidRDefault="00DF742D" w:rsidP="00DF742D">
      <w:pPr>
        <w:pStyle w:val="ListParagraph"/>
      </w:pPr>
    </w:p>
    <w:p w14:paraId="68F9C116" w14:textId="740CD7CA" w:rsidR="00F077CE" w:rsidRDefault="00E543D9" w:rsidP="00F077CE">
      <w:pPr>
        <w:pStyle w:val="ListParagraph"/>
        <w:numPr>
          <w:ilvl w:val="0"/>
          <w:numId w:val="5"/>
        </w:numPr>
      </w:pPr>
      <w:r>
        <w:t>C</w:t>
      </w:r>
      <w:r w:rsidR="00F077CE">
        <w:t>onstitutional change</w:t>
      </w:r>
      <w:r>
        <w:t xml:space="preserve">.  Steve has proposed that we amend the wording within our constitution to enable us to become </w:t>
      </w:r>
      <w:r w:rsidR="00E6502C">
        <w:t>a CASC (Community Amateur Sports Club) if we need to in the future to help with tax implications.  Vote held – Steve proposed, Richard seconded and proposal was carried by the majority.</w:t>
      </w:r>
    </w:p>
    <w:p w14:paraId="2B524313" w14:textId="77777777" w:rsidR="00DF742D" w:rsidRDefault="00DF742D" w:rsidP="00DF742D">
      <w:pPr>
        <w:pStyle w:val="ListParagraph"/>
      </w:pPr>
    </w:p>
    <w:p w14:paraId="433F803F" w14:textId="3BE90286" w:rsidR="00F077CE" w:rsidRDefault="00F077CE" w:rsidP="00F077CE">
      <w:pPr>
        <w:pStyle w:val="ListParagraph"/>
        <w:numPr>
          <w:ilvl w:val="0"/>
          <w:numId w:val="5"/>
        </w:numPr>
      </w:pPr>
      <w:r>
        <w:t>Financial Report – see attached</w:t>
      </w:r>
    </w:p>
    <w:p w14:paraId="3A8F9C3A" w14:textId="4F622015" w:rsidR="00DF742D" w:rsidRDefault="00F077CE" w:rsidP="003574CF">
      <w:pPr>
        <w:pStyle w:val="ListParagraph"/>
      </w:pPr>
      <w:r>
        <w:t xml:space="preserve">Discussion was held about membership fees.  </w:t>
      </w:r>
      <w:r w:rsidR="003574CF">
        <w:t>I</w:t>
      </w:r>
      <w:r w:rsidR="00DF742D">
        <w:t xml:space="preserve">t </w:t>
      </w:r>
      <w:r w:rsidR="003574CF">
        <w:t>w</w:t>
      </w:r>
      <w:r w:rsidR="00DF742D">
        <w:t xml:space="preserve">as been decided to </w:t>
      </w:r>
      <w:r w:rsidR="003574CF">
        <w:t>leave membership</w:t>
      </w:r>
      <w:r w:rsidR="00DF742D">
        <w:t xml:space="preserve"> fees a</w:t>
      </w:r>
      <w:r w:rsidR="003574CF">
        <w:t>s they are</w:t>
      </w:r>
      <w:r w:rsidR="00DF742D">
        <w:t xml:space="preserve"> – Family £8, Senior £5, Young adult £3 and Junior £1.</w:t>
      </w:r>
      <w:r w:rsidR="00E6502C">
        <w:t xml:space="preserve">  Steve proposed, Phil seconded and was agreed by a majority.</w:t>
      </w:r>
    </w:p>
    <w:p w14:paraId="0C393E47" w14:textId="77777777" w:rsidR="00DF742D" w:rsidRDefault="00DF742D" w:rsidP="00DF742D">
      <w:pPr>
        <w:pStyle w:val="ListParagraph"/>
      </w:pPr>
    </w:p>
    <w:p w14:paraId="324A9356" w14:textId="3CB8EB32" w:rsidR="00DF742D" w:rsidRDefault="00DF742D" w:rsidP="00DF742D">
      <w:pPr>
        <w:pStyle w:val="ListParagraph"/>
        <w:numPr>
          <w:ilvl w:val="0"/>
          <w:numId w:val="5"/>
        </w:numPr>
      </w:pPr>
      <w:r>
        <w:t>Chairman’s Report – see attached.</w:t>
      </w:r>
    </w:p>
    <w:p w14:paraId="01C48AA3" w14:textId="77777777" w:rsidR="00EF451D" w:rsidRDefault="00BE4713" w:rsidP="00E6502C">
      <w:pPr>
        <w:ind w:left="720"/>
      </w:pPr>
      <w:r>
        <w:t>Richard Sansbury is standing down as Chairman, Pete Shirvington is standing down as club captain and Elizabeth Treherne will no longer be a c</w:t>
      </w:r>
      <w:r w:rsidR="00E6502C">
        <w:t xml:space="preserve">ommittee </w:t>
      </w:r>
      <w:r>
        <w:t xml:space="preserve">member but will maintain her membership secretary role.  </w:t>
      </w:r>
    </w:p>
    <w:p w14:paraId="081EEBD8" w14:textId="7009B93D" w:rsidR="00641EEA" w:rsidRDefault="00BE4713" w:rsidP="00E6502C">
      <w:pPr>
        <w:ind w:left="720"/>
      </w:pPr>
      <w:r>
        <w:t xml:space="preserve">Committee </w:t>
      </w:r>
      <w:r w:rsidR="00E6502C">
        <w:t>w</w:t>
      </w:r>
      <w:r w:rsidR="00EF451D">
        <w:t>as elected as follows</w:t>
      </w:r>
      <w:r w:rsidR="00E6502C">
        <w:t xml:space="preserve"> –</w:t>
      </w:r>
    </w:p>
    <w:p w14:paraId="51A8C698" w14:textId="3FCB06BC" w:rsidR="00E6502C" w:rsidRDefault="00E6502C" w:rsidP="00E6502C">
      <w:pPr>
        <w:spacing w:before="0"/>
        <w:ind w:left="720"/>
      </w:pPr>
      <w:r>
        <w:t>Chairman</w:t>
      </w:r>
      <w:r>
        <w:tab/>
        <w:t>-</w:t>
      </w:r>
      <w:r>
        <w:tab/>
        <w:t>Simon St Leger</w:t>
      </w:r>
      <w:r w:rsidR="00EF451D">
        <w:t>-Harris</w:t>
      </w:r>
    </w:p>
    <w:p w14:paraId="4C5C498F" w14:textId="001D2AEB" w:rsidR="00E6502C" w:rsidRDefault="00E6502C" w:rsidP="00E6502C">
      <w:pPr>
        <w:spacing w:before="0"/>
        <w:ind w:left="720"/>
      </w:pPr>
      <w:r>
        <w:t>Secretary</w:t>
      </w:r>
      <w:r>
        <w:tab/>
        <w:t>-</w:t>
      </w:r>
      <w:r>
        <w:tab/>
        <w:t>Karen Lewis</w:t>
      </w:r>
    </w:p>
    <w:p w14:paraId="0D3C3261" w14:textId="43BB3EC6" w:rsidR="00E6502C" w:rsidRDefault="00E6502C" w:rsidP="00E6502C">
      <w:pPr>
        <w:spacing w:before="0"/>
        <w:ind w:left="720"/>
      </w:pPr>
      <w:r>
        <w:t>Treasurer</w:t>
      </w:r>
      <w:r>
        <w:tab/>
        <w:t>-</w:t>
      </w:r>
      <w:r>
        <w:tab/>
        <w:t>Steve Robertson</w:t>
      </w:r>
    </w:p>
    <w:p w14:paraId="666A8554" w14:textId="0F26CF76" w:rsidR="00EF451D" w:rsidRDefault="00EF451D" w:rsidP="00E6502C">
      <w:pPr>
        <w:spacing w:before="0"/>
        <w:ind w:left="720"/>
      </w:pPr>
      <w:r>
        <w:t>Other committee members -</w:t>
      </w:r>
    </w:p>
    <w:p w14:paraId="47A81EC7" w14:textId="5579D1F1" w:rsidR="00E6502C" w:rsidRDefault="00E6502C" w:rsidP="00E6502C">
      <w:pPr>
        <w:spacing w:before="0"/>
      </w:pPr>
      <w:r>
        <w:tab/>
      </w:r>
      <w:r w:rsidR="00EF451D">
        <w:tab/>
      </w:r>
      <w:r>
        <w:tab/>
        <w:t>-</w:t>
      </w:r>
      <w:r>
        <w:tab/>
        <w:t>Andrew Hopkins</w:t>
      </w:r>
    </w:p>
    <w:p w14:paraId="55B8F714" w14:textId="04F0A327" w:rsidR="00E6502C" w:rsidRDefault="00E6502C" w:rsidP="00E6502C">
      <w:pPr>
        <w:spacing w:before="0"/>
      </w:pPr>
      <w:r>
        <w:tab/>
      </w:r>
      <w:r w:rsidR="00EF451D">
        <w:tab/>
      </w:r>
      <w:r>
        <w:tab/>
        <w:t>-</w:t>
      </w:r>
      <w:r>
        <w:tab/>
        <w:t>Ollie Rant</w:t>
      </w:r>
    </w:p>
    <w:p w14:paraId="19BFC02E" w14:textId="40EEE5BB" w:rsidR="00E6502C" w:rsidRDefault="00E6502C" w:rsidP="00E6502C">
      <w:pPr>
        <w:spacing w:before="0"/>
      </w:pPr>
      <w:r>
        <w:tab/>
      </w:r>
      <w:r w:rsidR="00EF451D">
        <w:tab/>
      </w:r>
      <w:r>
        <w:tab/>
        <w:t>-</w:t>
      </w:r>
      <w:r>
        <w:tab/>
        <w:t>Graham Hartley</w:t>
      </w:r>
    </w:p>
    <w:p w14:paraId="4397ED8E" w14:textId="267C58D0" w:rsidR="00E6502C" w:rsidRDefault="00E6502C" w:rsidP="00E6502C">
      <w:pPr>
        <w:spacing w:before="0"/>
      </w:pPr>
      <w:r>
        <w:tab/>
      </w:r>
      <w:r w:rsidR="00EF451D">
        <w:tab/>
      </w:r>
      <w:r>
        <w:t xml:space="preserve"> </w:t>
      </w:r>
      <w:r>
        <w:tab/>
        <w:t>-</w:t>
      </w:r>
      <w:r>
        <w:tab/>
        <w:t>Richard Sansbury</w:t>
      </w:r>
    </w:p>
    <w:p w14:paraId="1FBDA8F8" w14:textId="38DE660C" w:rsidR="00E6502C" w:rsidRDefault="00E6502C" w:rsidP="00E6502C">
      <w:pPr>
        <w:spacing w:before="0"/>
      </w:pPr>
      <w:r>
        <w:tab/>
      </w:r>
      <w:r w:rsidR="00EF451D">
        <w:tab/>
      </w:r>
      <w:r>
        <w:t xml:space="preserve"> </w:t>
      </w:r>
      <w:r>
        <w:tab/>
        <w:t>-</w:t>
      </w:r>
      <w:r>
        <w:tab/>
        <w:t>Sue Toomer</w:t>
      </w:r>
    </w:p>
    <w:p w14:paraId="38B40AFB" w14:textId="77777777" w:rsidR="00EF451D" w:rsidRDefault="00EF451D" w:rsidP="00E6502C">
      <w:pPr>
        <w:spacing w:before="0"/>
      </w:pPr>
    </w:p>
    <w:p w14:paraId="602F93D5" w14:textId="0E9B86ED" w:rsidR="00EF451D" w:rsidRDefault="00EF451D" w:rsidP="00E6502C">
      <w:pPr>
        <w:spacing w:before="0"/>
      </w:pPr>
      <w:r>
        <w:tab/>
        <w:t>Robin Fieldhouse has agreed to stand as the new club captain.</w:t>
      </w:r>
    </w:p>
    <w:p w14:paraId="795B385E" w14:textId="0A106CEC" w:rsidR="00E6502C" w:rsidRDefault="00E6502C" w:rsidP="00E6502C">
      <w:pPr>
        <w:pStyle w:val="ListParagraph"/>
        <w:numPr>
          <w:ilvl w:val="0"/>
          <w:numId w:val="5"/>
        </w:numPr>
      </w:pPr>
      <w:r>
        <w:t>Ray nominated Roger Craddock as president and this was agreed by a majority.</w:t>
      </w:r>
      <w:r>
        <w:tab/>
      </w:r>
    </w:p>
    <w:p w14:paraId="11F98100" w14:textId="77777777" w:rsidR="00BE4713" w:rsidRDefault="00BE4713" w:rsidP="00BE4713">
      <w:pPr>
        <w:pStyle w:val="ListParagraph"/>
      </w:pPr>
    </w:p>
    <w:p w14:paraId="0F1AC94D" w14:textId="77777777" w:rsidR="00BE4713" w:rsidRDefault="00BE4713" w:rsidP="00BE4713">
      <w:pPr>
        <w:pStyle w:val="ListParagraph"/>
        <w:numPr>
          <w:ilvl w:val="0"/>
          <w:numId w:val="5"/>
        </w:numPr>
      </w:pPr>
      <w:r>
        <w:t>Results of the Forest League.  See attached.</w:t>
      </w:r>
    </w:p>
    <w:p w14:paraId="11A94825" w14:textId="77777777" w:rsidR="00BE4713" w:rsidRDefault="00BE4713" w:rsidP="00BE4713">
      <w:pPr>
        <w:pStyle w:val="ListParagraph"/>
      </w:pPr>
    </w:p>
    <w:p w14:paraId="26417D9F" w14:textId="77777777" w:rsidR="00BE4713" w:rsidRPr="00C3393F" w:rsidRDefault="00BE4713" w:rsidP="00BE4713">
      <w:pPr>
        <w:pStyle w:val="ListParagraph"/>
        <w:numPr>
          <w:ilvl w:val="0"/>
          <w:numId w:val="5"/>
        </w:numPr>
        <w:rPr>
          <w:spacing w:val="15"/>
        </w:rPr>
      </w:pPr>
      <w:r w:rsidRPr="00C3393F">
        <w:lastRenderedPageBreak/>
        <w:t xml:space="preserve">Chairman’s award – for their services to the club, Richard has awarded this to </w:t>
      </w:r>
      <w:r>
        <w:t>Steve Robertson</w:t>
      </w:r>
      <w:r w:rsidRPr="00C3393F">
        <w:t>.</w:t>
      </w:r>
    </w:p>
    <w:p w14:paraId="729542D2" w14:textId="77777777" w:rsidR="00E6502C" w:rsidRDefault="00E6502C" w:rsidP="00E6502C">
      <w:pPr>
        <w:pStyle w:val="ListParagraph"/>
      </w:pPr>
    </w:p>
    <w:p w14:paraId="37A68E51" w14:textId="2B93ACE4" w:rsidR="00E6502C" w:rsidRDefault="00E6502C" w:rsidP="00E6502C">
      <w:pPr>
        <w:pStyle w:val="ListParagraph"/>
        <w:numPr>
          <w:ilvl w:val="0"/>
          <w:numId w:val="5"/>
        </w:numPr>
      </w:pPr>
      <w:r>
        <w:t>AOB – Andy Rimes has looked after the SI Equipment since 2007 and he wants to relinquish this role and concentrate on the other roles such as mapping.  Robert Fieldhouse has expressed an interested in taking this role on.</w:t>
      </w:r>
    </w:p>
    <w:p w14:paraId="4314AF8F" w14:textId="77777777" w:rsidR="00B7788F" w:rsidRDefault="00B7788F" w:rsidP="00B7788F">
      <w:pPr>
        <w:pStyle w:val="ListParagraph"/>
      </w:pPr>
    </w:p>
    <w:p w14:paraId="280738C2" w14:textId="77777777" w:rsidR="00C3393F" w:rsidRPr="00C3393F" w:rsidRDefault="00C3393F" w:rsidP="00C3393F">
      <w:pPr>
        <w:pStyle w:val="ListParagraph"/>
        <w:rPr>
          <w:spacing w:val="15"/>
        </w:rPr>
      </w:pPr>
    </w:p>
    <w:p w14:paraId="727648DC" w14:textId="75A2AB2A" w:rsidR="00C3393F" w:rsidRPr="00C3393F" w:rsidRDefault="00C3393F" w:rsidP="00C3393F">
      <w:pPr>
        <w:pStyle w:val="ListParagraph"/>
        <w:rPr>
          <w:spacing w:val="15"/>
        </w:rPr>
      </w:pPr>
      <w:r w:rsidRPr="00C3393F">
        <w:rPr>
          <w:spacing w:val="15"/>
        </w:rPr>
        <w:t xml:space="preserve">Meeting close – </w:t>
      </w:r>
      <w:r w:rsidR="00BE4713">
        <w:rPr>
          <w:spacing w:val="15"/>
        </w:rPr>
        <w:t>17:45</w:t>
      </w:r>
    </w:p>
    <w:p w14:paraId="51F92619" w14:textId="77777777" w:rsidR="00C3393F" w:rsidRPr="00C3393F" w:rsidRDefault="00C3393F" w:rsidP="00C3393F">
      <w:pPr>
        <w:pStyle w:val="ListParagraph"/>
        <w:rPr>
          <w:spacing w:val="15"/>
        </w:rPr>
      </w:pPr>
    </w:p>
    <w:p w14:paraId="3E1E1B54" w14:textId="77777777" w:rsidR="00C3393F" w:rsidRPr="00C3393F" w:rsidRDefault="00C3393F" w:rsidP="00C3393F">
      <w:pPr>
        <w:rPr>
          <w:rStyle w:val="IntenseEmphasis"/>
          <w:b w:val="0"/>
          <w:bCs w:val="0"/>
          <w:color w:val="auto"/>
          <w:spacing w:val="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4141C23" w14:textId="77777777" w:rsidR="00C3393F" w:rsidRPr="00C3393F" w:rsidRDefault="00C3393F" w:rsidP="00C3393F">
      <w:pPr>
        <w:rPr>
          <w:rStyle w:val="IntenseEmphasis"/>
          <w:b w:val="0"/>
          <w:bCs w:val="0"/>
          <w:color w:val="000000" w:themeColor="text1"/>
          <w:spacing w:val="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sectPr w:rsidR="00C3393F" w:rsidRPr="00C3393F" w:rsidSect="007A5A5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23B6D9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12pt" o:bullet="t">
        <v:imagedata r:id="rId1" o:title="Annotation 2020-08-27 195746"/>
      </v:shape>
    </w:pict>
  </w:numPicBullet>
  <w:abstractNum w:abstractNumId="0" w15:restartNumberingAfterBreak="0">
    <w:nsid w:val="18773A49"/>
    <w:multiLevelType w:val="hybridMultilevel"/>
    <w:tmpl w:val="00B0A842"/>
    <w:lvl w:ilvl="0" w:tplc="B2281A22">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3F4710"/>
    <w:multiLevelType w:val="hybridMultilevel"/>
    <w:tmpl w:val="0C7AE8CE"/>
    <w:lvl w:ilvl="0" w:tplc="C5A038B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9B32051"/>
    <w:multiLevelType w:val="hybridMultilevel"/>
    <w:tmpl w:val="F5100DFA"/>
    <w:lvl w:ilvl="0" w:tplc="C5A038B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ED76519"/>
    <w:multiLevelType w:val="hybridMultilevel"/>
    <w:tmpl w:val="739E099A"/>
    <w:lvl w:ilvl="0" w:tplc="C5A038B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12E4A75"/>
    <w:multiLevelType w:val="hybridMultilevel"/>
    <w:tmpl w:val="63949E3C"/>
    <w:lvl w:ilvl="0" w:tplc="C5A038B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83079925">
    <w:abstractNumId w:val="3"/>
  </w:num>
  <w:num w:numId="2" w16cid:durableId="2138797112">
    <w:abstractNumId w:val="2"/>
  </w:num>
  <w:num w:numId="3" w16cid:durableId="747265445">
    <w:abstractNumId w:val="1"/>
  </w:num>
  <w:num w:numId="4" w16cid:durableId="814764200">
    <w:abstractNumId w:val="4"/>
  </w:num>
  <w:num w:numId="5" w16cid:durableId="136799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C62"/>
    <w:rsid w:val="00005B34"/>
    <w:rsid w:val="00016B53"/>
    <w:rsid w:val="0006023E"/>
    <w:rsid w:val="000624FA"/>
    <w:rsid w:val="0007224E"/>
    <w:rsid w:val="000A5134"/>
    <w:rsid w:val="000C28FD"/>
    <w:rsid w:val="00141165"/>
    <w:rsid w:val="001521D1"/>
    <w:rsid w:val="001B54CB"/>
    <w:rsid w:val="001D11C0"/>
    <w:rsid w:val="001F1C62"/>
    <w:rsid w:val="00205B98"/>
    <w:rsid w:val="00206800"/>
    <w:rsid w:val="002703AB"/>
    <w:rsid w:val="00293E9B"/>
    <w:rsid w:val="003104A0"/>
    <w:rsid w:val="0033719D"/>
    <w:rsid w:val="00343591"/>
    <w:rsid w:val="00345CF8"/>
    <w:rsid w:val="00355393"/>
    <w:rsid w:val="003574CF"/>
    <w:rsid w:val="0037550D"/>
    <w:rsid w:val="003D6E0E"/>
    <w:rsid w:val="00401450"/>
    <w:rsid w:val="00426DC2"/>
    <w:rsid w:val="00440261"/>
    <w:rsid w:val="00455868"/>
    <w:rsid w:val="004A6732"/>
    <w:rsid w:val="0061597F"/>
    <w:rsid w:val="006177EB"/>
    <w:rsid w:val="00641EEA"/>
    <w:rsid w:val="006967E4"/>
    <w:rsid w:val="006A1AFA"/>
    <w:rsid w:val="006E5907"/>
    <w:rsid w:val="006F3F6E"/>
    <w:rsid w:val="00740846"/>
    <w:rsid w:val="00782964"/>
    <w:rsid w:val="00787120"/>
    <w:rsid w:val="007A517E"/>
    <w:rsid w:val="007A5A5F"/>
    <w:rsid w:val="007B23DF"/>
    <w:rsid w:val="007B7AF4"/>
    <w:rsid w:val="007D6B01"/>
    <w:rsid w:val="008E61CA"/>
    <w:rsid w:val="0091144E"/>
    <w:rsid w:val="00950766"/>
    <w:rsid w:val="00950882"/>
    <w:rsid w:val="0095144C"/>
    <w:rsid w:val="0096732F"/>
    <w:rsid w:val="009B40BC"/>
    <w:rsid w:val="00A26C33"/>
    <w:rsid w:val="00AA518C"/>
    <w:rsid w:val="00AD6475"/>
    <w:rsid w:val="00AE465F"/>
    <w:rsid w:val="00B06A8C"/>
    <w:rsid w:val="00B30A81"/>
    <w:rsid w:val="00B318DE"/>
    <w:rsid w:val="00B427BB"/>
    <w:rsid w:val="00B509F8"/>
    <w:rsid w:val="00B7788F"/>
    <w:rsid w:val="00B83458"/>
    <w:rsid w:val="00BD27DC"/>
    <w:rsid w:val="00BE083A"/>
    <w:rsid w:val="00BE4713"/>
    <w:rsid w:val="00C3393F"/>
    <w:rsid w:val="00C63643"/>
    <w:rsid w:val="00C74839"/>
    <w:rsid w:val="00CC30F7"/>
    <w:rsid w:val="00CC6630"/>
    <w:rsid w:val="00D6298C"/>
    <w:rsid w:val="00DF742D"/>
    <w:rsid w:val="00E00535"/>
    <w:rsid w:val="00E06672"/>
    <w:rsid w:val="00E241F3"/>
    <w:rsid w:val="00E5094D"/>
    <w:rsid w:val="00E543D9"/>
    <w:rsid w:val="00E61A54"/>
    <w:rsid w:val="00E6502C"/>
    <w:rsid w:val="00EA4DE9"/>
    <w:rsid w:val="00EC2D4D"/>
    <w:rsid w:val="00EF2FB3"/>
    <w:rsid w:val="00EF451D"/>
    <w:rsid w:val="00EF6626"/>
    <w:rsid w:val="00F07375"/>
    <w:rsid w:val="00F077CE"/>
    <w:rsid w:val="00F3300F"/>
    <w:rsid w:val="00F71B54"/>
    <w:rsid w:val="00F832B4"/>
    <w:rsid w:val="00FA597B"/>
    <w:rsid w:val="00FC06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FF486"/>
  <w15:docId w15:val="{5740A1FB-5F48-4A8B-87D4-49F2C5546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144C"/>
    <w:pPr>
      <w:spacing w:after="0" w:line="240" w:lineRule="auto"/>
      <w:jc w:val="both"/>
    </w:pPr>
    <w:rPr>
      <w:rFonts w:ascii="Calibri" w:hAnsi="Calibri" w:cs="Calibri"/>
      <w:sz w:val="22"/>
      <w:szCs w:val="22"/>
    </w:rPr>
  </w:style>
  <w:style w:type="paragraph" w:styleId="Heading1">
    <w:name w:val="heading 1"/>
    <w:basedOn w:val="Normal"/>
    <w:next w:val="Normal"/>
    <w:link w:val="Heading1Char"/>
    <w:uiPriority w:val="9"/>
    <w:rsid w:val="007A5A5F"/>
    <w:pPr>
      <w:pBdr>
        <w:top w:val="single" w:sz="24" w:space="0" w:color="045947"/>
        <w:left w:val="single" w:sz="24" w:space="0" w:color="045947"/>
        <w:bottom w:val="single" w:sz="24" w:space="0" w:color="045947"/>
        <w:right w:val="single" w:sz="24" w:space="0" w:color="045947"/>
      </w:pBdr>
      <w:shd w:val="clear" w:color="auto" w:fill="045947"/>
      <w:outlineLvl w:val="0"/>
    </w:pPr>
    <w:rPr>
      <w:caps/>
      <w:color w:val="FFFFFF" w:themeColor="background1"/>
      <w:spacing w:val="15"/>
    </w:rPr>
  </w:style>
  <w:style w:type="paragraph" w:styleId="Heading2">
    <w:name w:val="heading 2"/>
    <w:aliases w:val="Heading"/>
    <w:basedOn w:val="Normal"/>
    <w:next w:val="Normal"/>
    <w:link w:val="Heading2Char"/>
    <w:uiPriority w:val="9"/>
    <w:unhideWhenUsed/>
    <w:qFormat/>
    <w:rsid w:val="008E61CA"/>
    <w:pPr>
      <w:pBdr>
        <w:top w:val="single" w:sz="24" w:space="0" w:color="FFDD00"/>
        <w:left w:val="single" w:sz="24" w:space="0" w:color="FFDD00"/>
        <w:bottom w:val="single" w:sz="24" w:space="0" w:color="FFDD00"/>
        <w:right w:val="single" w:sz="24" w:space="0" w:color="FFDD00"/>
      </w:pBdr>
      <w:shd w:val="clear" w:color="auto" w:fill="FFDD00"/>
      <w:outlineLvl w:val="1"/>
    </w:pPr>
    <w:rPr>
      <w:caps/>
      <w:spacing w:val="15"/>
    </w:rPr>
  </w:style>
  <w:style w:type="paragraph" w:styleId="Heading3">
    <w:name w:val="heading 3"/>
    <w:aliases w:val="Footnote"/>
    <w:basedOn w:val="Normal"/>
    <w:next w:val="Normal"/>
    <w:link w:val="Heading3Char"/>
    <w:uiPriority w:val="9"/>
    <w:unhideWhenUsed/>
    <w:qFormat/>
    <w:rsid w:val="000624FA"/>
    <w:pPr>
      <w:pBdr>
        <w:top w:val="single" w:sz="6" w:space="2" w:color="045947"/>
      </w:pBdr>
      <w:spacing w:before="300"/>
      <w:jc w:val="right"/>
      <w:outlineLvl w:val="2"/>
    </w:pPr>
    <w:rPr>
      <w:caps/>
      <w:color w:val="045947"/>
      <w:spacing w:val="15"/>
    </w:rPr>
  </w:style>
  <w:style w:type="paragraph" w:styleId="Heading4">
    <w:name w:val="heading 4"/>
    <w:basedOn w:val="Normal"/>
    <w:next w:val="Normal"/>
    <w:link w:val="Heading4Char"/>
    <w:uiPriority w:val="9"/>
    <w:unhideWhenUsed/>
    <w:rsid w:val="00AE465F"/>
    <w:pPr>
      <w:pBdr>
        <w:top w:val="dotted" w:sz="6" w:space="2" w:color="045947"/>
      </w:pBdr>
      <w:spacing w:before="200"/>
      <w:outlineLvl w:val="3"/>
    </w:pPr>
    <w:rPr>
      <w:caps/>
      <w:color w:val="6B911C" w:themeColor="accent1" w:themeShade="BF"/>
      <w:spacing w:val="10"/>
    </w:rPr>
  </w:style>
  <w:style w:type="paragraph" w:styleId="Heading5">
    <w:name w:val="heading 5"/>
    <w:basedOn w:val="Normal"/>
    <w:next w:val="Normal"/>
    <w:link w:val="Heading5Char"/>
    <w:uiPriority w:val="9"/>
    <w:unhideWhenUsed/>
    <w:rsid w:val="00AE465F"/>
    <w:pPr>
      <w:pBdr>
        <w:bottom w:val="single" w:sz="6" w:space="1" w:color="045947"/>
      </w:pBdr>
      <w:spacing w:before="200"/>
      <w:outlineLvl w:val="4"/>
    </w:pPr>
    <w:rPr>
      <w:caps/>
      <w:color w:val="6B911C" w:themeColor="accent1" w:themeShade="BF"/>
      <w:spacing w:val="10"/>
    </w:rPr>
  </w:style>
  <w:style w:type="paragraph" w:styleId="Heading6">
    <w:name w:val="heading 6"/>
    <w:basedOn w:val="Normal"/>
    <w:next w:val="Normal"/>
    <w:link w:val="Heading6Char"/>
    <w:uiPriority w:val="9"/>
    <w:semiHidden/>
    <w:unhideWhenUsed/>
    <w:rsid w:val="004A6732"/>
    <w:pPr>
      <w:pBdr>
        <w:bottom w:val="dotted" w:sz="6" w:space="1" w:color="90C226" w:themeColor="accent1"/>
      </w:pBdr>
      <w:spacing w:before="200"/>
      <w:outlineLvl w:val="5"/>
    </w:pPr>
    <w:rPr>
      <w:caps/>
      <w:color w:val="6B911C" w:themeColor="accent1" w:themeShade="BF"/>
      <w:spacing w:val="10"/>
    </w:rPr>
  </w:style>
  <w:style w:type="paragraph" w:styleId="Heading7">
    <w:name w:val="heading 7"/>
    <w:basedOn w:val="Normal"/>
    <w:next w:val="Normal"/>
    <w:link w:val="Heading7Char"/>
    <w:uiPriority w:val="9"/>
    <w:semiHidden/>
    <w:unhideWhenUsed/>
    <w:qFormat/>
    <w:rsid w:val="004A6732"/>
    <w:pPr>
      <w:spacing w:before="200"/>
      <w:outlineLvl w:val="6"/>
    </w:pPr>
    <w:rPr>
      <w:caps/>
      <w:color w:val="6B911C" w:themeColor="accent1" w:themeShade="BF"/>
      <w:spacing w:val="10"/>
    </w:rPr>
  </w:style>
  <w:style w:type="paragraph" w:styleId="Heading8">
    <w:name w:val="heading 8"/>
    <w:basedOn w:val="Normal"/>
    <w:next w:val="Normal"/>
    <w:link w:val="Heading8Char"/>
    <w:uiPriority w:val="9"/>
    <w:semiHidden/>
    <w:unhideWhenUsed/>
    <w:qFormat/>
    <w:rsid w:val="004A6732"/>
    <w:pPr>
      <w:spacing w:before="200"/>
      <w:outlineLvl w:val="7"/>
    </w:pPr>
    <w:rPr>
      <w:caps/>
      <w:spacing w:val="10"/>
      <w:sz w:val="18"/>
      <w:szCs w:val="18"/>
    </w:rPr>
  </w:style>
  <w:style w:type="paragraph" w:styleId="Heading9">
    <w:name w:val="heading 9"/>
    <w:basedOn w:val="Normal"/>
    <w:next w:val="Normal"/>
    <w:link w:val="Heading9Char"/>
    <w:uiPriority w:val="9"/>
    <w:semiHidden/>
    <w:unhideWhenUsed/>
    <w:qFormat/>
    <w:rsid w:val="004A6732"/>
    <w:pPr>
      <w:spacing w:before="20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5A5F"/>
    <w:rPr>
      <w:caps/>
      <w:color w:val="FFFFFF" w:themeColor="background1"/>
      <w:spacing w:val="15"/>
      <w:sz w:val="22"/>
      <w:szCs w:val="22"/>
      <w:shd w:val="clear" w:color="auto" w:fill="045947"/>
    </w:rPr>
  </w:style>
  <w:style w:type="character" w:customStyle="1" w:styleId="Heading2Char">
    <w:name w:val="Heading 2 Char"/>
    <w:aliases w:val="Heading Char"/>
    <w:basedOn w:val="DefaultParagraphFont"/>
    <w:link w:val="Heading2"/>
    <w:uiPriority w:val="9"/>
    <w:rsid w:val="008E61CA"/>
    <w:rPr>
      <w:caps/>
      <w:spacing w:val="15"/>
      <w:shd w:val="clear" w:color="auto" w:fill="FFDD00"/>
    </w:rPr>
  </w:style>
  <w:style w:type="character" w:customStyle="1" w:styleId="Heading3Char">
    <w:name w:val="Heading 3 Char"/>
    <w:aliases w:val="Footnote Char"/>
    <w:basedOn w:val="DefaultParagraphFont"/>
    <w:link w:val="Heading3"/>
    <w:uiPriority w:val="9"/>
    <w:rsid w:val="000624FA"/>
    <w:rPr>
      <w:rFonts w:ascii="Calibri" w:hAnsi="Calibri" w:cs="Calibri"/>
      <w:caps/>
      <w:color w:val="045947"/>
      <w:spacing w:val="15"/>
      <w:sz w:val="22"/>
      <w:szCs w:val="22"/>
    </w:rPr>
  </w:style>
  <w:style w:type="character" w:customStyle="1" w:styleId="Heading4Char">
    <w:name w:val="Heading 4 Char"/>
    <w:basedOn w:val="DefaultParagraphFont"/>
    <w:link w:val="Heading4"/>
    <w:uiPriority w:val="9"/>
    <w:rsid w:val="00AE465F"/>
    <w:rPr>
      <w:caps/>
      <w:color w:val="6B911C" w:themeColor="accent1" w:themeShade="BF"/>
      <w:spacing w:val="10"/>
    </w:rPr>
  </w:style>
  <w:style w:type="character" w:customStyle="1" w:styleId="Heading5Char">
    <w:name w:val="Heading 5 Char"/>
    <w:basedOn w:val="DefaultParagraphFont"/>
    <w:link w:val="Heading5"/>
    <w:uiPriority w:val="9"/>
    <w:rsid w:val="00AE465F"/>
    <w:rPr>
      <w:caps/>
      <w:color w:val="6B911C" w:themeColor="accent1" w:themeShade="BF"/>
      <w:spacing w:val="10"/>
    </w:rPr>
  </w:style>
  <w:style w:type="character" w:customStyle="1" w:styleId="Heading6Char">
    <w:name w:val="Heading 6 Char"/>
    <w:basedOn w:val="DefaultParagraphFont"/>
    <w:link w:val="Heading6"/>
    <w:uiPriority w:val="9"/>
    <w:semiHidden/>
    <w:rsid w:val="004A6732"/>
    <w:rPr>
      <w:caps/>
      <w:color w:val="6B911C" w:themeColor="accent1" w:themeShade="BF"/>
      <w:spacing w:val="10"/>
    </w:rPr>
  </w:style>
  <w:style w:type="character" w:customStyle="1" w:styleId="Heading7Char">
    <w:name w:val="Heading 7 Char"/>
    <w:basedOn w:val="DefaultParagraphFont"/>
    <w:link w:val="Heading7"/>
    <w:uiPriority w:val="9"/>
    <w:semiHidden/>
    <w:rsid w:val="004A6732"/>
    <w:rPr>
      <w:caps/>
      <w:color w:val="6B911C" w:themeColor="accent1" w:themeShade="BF"/>
      <w:spacing w:val="10"/>
    </w:rPr>
  </w:style>
  <w:style w:type="character" w:customStyle="1" w:styleId="Heading8Char">
    <w:name w:val="Heading 8 Char"/>
    <w:basedOn w:val="DefaultParagraphFont"/>
    <w:link w:val="Heading8"/>
    <w:uiPriority w:val="9"/>
    <w:semiHidden/>
    <w:rsid w:val="004A6732"/>
    <w:rPr>
      <w:caps/>
      <w:spacing w:val="10"/>
      <w:sz w:val="18"/>
      <w:szCs w:val="18"/>
    </w:rPr>
  </w:style>
  <w:style w:type="character" w:customStyle="1" w:styleId="Heading9Char">
    <w:name w:val="Heading 9 Char"/>
    <w:basedOn w:val="DefaultParagraphFont"/>
    <w:link w:val="Heading9"/>
    <w:uiPriority w:val="9"/>
    <w:semiHidden/>
    <w:rsid w:val="004A6732"/>
    <w:rPr>
      <w:i/>
      <w:iCs/>
      <w:caps/>
      <w:spacing w:val="10"/>
      <w:sz w:val="18"/>
      <w:szCs w:val="18"/>
    </w:rPr>
  </w:style>
  <w:style w:type="paragraph" w:styleId="Caption">
    <w:name w:val="caption"/>
    <w:basedOn w:val="Normal"/>
    <w:next w:val="Normal"/>
    <w:uiPriority w:val="35"/>
    <w:semiHidden/>
    <w:unhideWhenUsed/>
    <w:qFormat/>
    <w:rsid w:val="004A6732"/>
    <w:rPr>
      <w:b/>
      <w:bCs/>
      <w:color w:val="6B911C" w:themeColor="accent1" w:themeShade="BF"/>
      <w:sz w:val="16"/>
      <w:szCs w:val="16"/>
    </w:rPr>
  </w:style>
  <w:style w:type="paragraph" w:styleId="Title">
    <w:name w:val="Title"/>
    <w:basedOn w:val="Normal"/>
    <w:next w:val="Normal"/>
    <w:link w:val="TitleChar"/>
    <w:uiPriority w:val="10"/>
    <w:qFormat/>
    <w:rsid w:val="0095144C"/>
    <w:pPr>
      <w:pBdr>
        <w:top w:val="single" w:sz="24" w:space="1" w:color="045947"/>
        <w:left w:val="single" w:sz="24" w:space="4" w:color="045947"/>
        <w:bottom w:val="single" w:sz="24" w:space="1" w:color="045947"/>
        <w:right w:val="single" w:sz="24" w:space="4" w:color="045947"/>
      </w:pBdr>
      <w:shd w:val="clear" w:color="auto" w:fill="045947"/>
      <w:spacing w:before="0"/>
    </w:pPr>
    <w:rPr>
      <w:rFonts w:asciiTheme="majorHAnsi" w:eastAsiaTheme="majorEastAsia" w:hAnsiTheme="majorHAnsi" w:cstheme="majorBidi"/>
      <w:caps/>
      <w:noProof/>
      <w:color w:val="F2F2F2" w:themeColor="background1" w:themeShade="F2"/>
      <w:spacing w:val="10"/>
      <w:sz w:val="72"/>
      <w:szCs w:val="72"/>
    </w:rPr>
  </w:style>
  <w:style w:type="character" w:customStyle="1" w:styleId="TitleChar">
    <w:name w:val="Title Char"/>
    <w:basedOn w:val="DefaultParagraphFont"/>
    <w:link w:val="Title"/>
    <w:uiPriority w:val="10"/>
    <w:rsid w:val="0095144C"/>
    <w:rPr>
      <w:rFonts w:asciiTheme="majorHAnsi" w:eastAsiaTheme="majorEastAsia" w:hAnsiTheme="majorHAnsi" w:cstheme="majorBidi"/>
      <w:caps/>
      <w:noProof/>
      <w:color w:val="F2F2F2" w:themeColor="background1" w:themeShade="F2"/>
      <w:spacing w:val="10"/>
      <w:sz w:val="72"/>
      <w:szCs w:val="72"/>
      <w:shd w:val="clear" w:color="auto" w:fill="045947"/>
    </w:rPr>
  </w:style>
  <w:style w:type="paragraph" w:styleId="Subtitle">
    <w:name w:val="Subtitle"/>
    <w:basedOn w:val="Heading1"/>
    <w:next w:val="Normal"/>
    <w:link w:val="SubtitleChar"/>
    <w:uiPriority w:val="11"/>
    <w:qFormat/>
    <w:rsid w:val="0095144C"/>
    <w:rPr>
      <w:sz w:val="24"/>
      <w:szCs w:val="24"/>
    </w:rPr>
  </w:style>
  <w:style w:type="character" w:customStyle="1" w:styleId="SubtitleChar">
    <w:name w:val="Subtitle Char"/>
    <w:basedOn w:val="DefaultParagraphFont"/>
    <w:link w:val="Subtitle"/>
    <w:uiPriority w:val="11"/>
    <w:rsid w:val="0095144C"/>
    <w:rPr>
      <w:rFonts w:ascii="Calibri" w:hAnsi="Calibri" w:cs="Calibri"/>
      <w:caps/>
      <w:color w:val="FFFFFF" w:themeColor="background1"/>
      <w:spacing w:val="15"/>
      <w:sz w:val="24"/>
      <w:szCs w:val="24"/>
      <w:shd w:val="clear" w:color="auto" w:fill="045947"/>
    </w:rPr>
  </w:style>
  <w:style w:type="character" w:styleId="Strong">
    <w:name w:val="Strong"/>
    <w:uiPriority w:val="22"/>
    <w:qFormat/>
    <w:rsid w:val="004A6732"/>
    <w:rPr>
      <w:b/>
      <w:bCs/>
    </w:rPr>
  </w:style>
  <w:style w:type="character" w:styleId="Emphasis">
    <w:name w:val="Emphasis"/>
    <w:uiPriority w:val="20"/>
    <w:qFormat/>
    <w:rsid w:val="00B427BB"/>
    <w:rPr>
      <w:color w:val="045947"/>
      <w:spacing w:val="5"/>
    </w:rPr>
  </w:style>
  <w:style w:type="paragraph" w:styleId="NoSpacing">
    <w:name w:val="No Spacing"/>
    <w:uiPriority w:val="1"/>
    <w:rsid w:val="004A6732"/>
    <w:pPr>
      <w:spacing w:after="0" w:line="240" w:lineRule="auto"/>
    </w:pPr>
  </w:style>
  <w:style w:type="paragraph" w:styleId="Quote">
    <w:name w:val="Quote"/>
    <w:basedOn w:val="Normal"/>
    <w:next w:val="Normal"/>
    <w:link w:val="QuoteChar"/>
    <w:uiPriority w:val="29"/>
    <w:qFormat/>
    <w:rsid w:val="004A6732"/>
    <w:rPr>
      <w:i/>
      <w:iCs/>
      <w:sz w:val="24"/>
      <w:szCs w:val="24"/>
    </w:rPr>
  </w:style>
  <w:style w:type="character" w:customStyle="1" w:styleId="QuoteChar">
    <w:name w:val="Quote Char"/>
    <w:basedOn w:val="DefaultParagraphFont"/>
    <w:link w:val="Quote"/>
    <w:uiPriority w:val="29"/>
    <w:rsid w:val="004A6732"/>
    <w:rPr>
      <w:i/>
      <w:iCs/>
      <w:sz w:val="24"/>
      <w:szCs w:val="24"/>
    </w:rPr>
  </w:style>
  <w:style w:type="paragraph" w:styleId="IntenseQuote">
    <w:name w:val="Intense Quote"/>
    <w:basedOn w:val="Normal"/>
    <w:next w:val="Normal"/>
    <w:link w:val="IntenseQuoteChar"/>
    <w:uiPriority w:val="30"/>
    <w:rsid w:val="004A6732"/>
    <w:pPr>
      <w:spacing w:before="240" w:after="240"/>
      <w:ind w:left="1080" w:right="1080"/>
      <w:jc w:val="center"/>
    </w:pPr>
    <w:rPr>
      <w:color w:val="90C226" w:themeColor="accent1"/>
      <w:sz w:val="24"/>
      <w:szCs w:val="24"/>
    </w:rPr>
  </w:style>
  <w:style w:type="character" w:customStyle="1" w:styleId="IntenseQuoteChar">
    <w:name w:val="Intense Quote Char"/>
    <w:basedOn w:val="DefaultParagraphFont"/>
    <w:link w:val="IntenseQuote"/>
    <w:uiPriority w:val="30"/>
    <w:rsid w:val="004A6732"/>
    <w:rPr>
      <w:color w:val="90C226" w:themeColor="accent1"/>
      <w:sz w:val="24"/>
      <w:szCs w:val="24"/>
    </w:rPr>
  </w:style>
  <w:style w:type="character" w:styleId="SubtleEmphasis">
    <w:name w:val="Subtle Emphasis"/>
    <w:uiPriority w:val="19"/>
    <w:rsid w:val="00AE465F"/>
  </w:style>
  <w:style w:type="character" w:styleId="IntenseEmphasis">
    <w:name w:val="Intense Emphasis"/>
    <w:uiPriority w:val="21"/>
    <w:qFormat/>
    <w:rsid w:val="00B427BB"/>
    <w:rPr>
      <w:b/>
      <w:bCs/>
      <w:color w:val="ED4521"/>
      <w:spacing w:val="10"/>
    </w:rPr>
  </w:style>
  <w:style w:type="character" w:styleId="SubtleReference">
    <w:name w:val="Subtle Reference"/>
    <w:uiPriority w:val="31"/>
    <w:rsid w:val="004A6732"/>
    <w:rPr>
      <w:b/>
      <w:bCs/>
      <w:color w:val="90C226" w:themeColor="accent1"/>
    </w:rPr>
  </w:style>
  <w:style w:type="character" w:styleId="IntenseReference">
    <w:name w:val="Intense Reference"/>
    <w:uiPriority w:val="32"/>
    <w:rsid w:val="004A6732"/>
    <w:rPr>
      <w:b/>
      <w:bCs/>
      <w:i/>
      <w:iCs/>
      <w:caps/>
      <w:color w:val="90C226" w:themeColor="accent1"/>
    </w:rPr>
  </w:style>
  <w:style w:type="character" w:styleId="BookTitle">
    <w:name w:val="Book Title"/>
    <w:uiPriority w:val="33"/>
    <w:rsid w:val="004A6732"/>
    <w:rPr>
      <w:b/>
      <w:bCs/>
      <w:i/>
      <w:iCs/>
      <w:spacing w:val="0"/>
    </w:rPr>
  </w:style>
  <w:style w:type="paragraph" w:styleId="TOCHeading">
    <w:name w:val="TOC Heading"/>
    <w:basedOn w:val="Heading1"/>
    <w:next w:val="Normal"/>
    <w:uiPriority w:val="39"/>
    <w:semiHidden/>
    <w:unhideWhenUsed/>
    <w:qFormat/>
    <w:rsid w:val="004A6732"/>
    <w:pPr>
      <w:outlineLvl w:val="9"/>
    </w:pPr>
  </w:style>
  <w:style w:type="paragraph" w:styleId="ListParagraph">
    <w:name w:val="List Paragraph"/>
    <w:basedOn w:val="Normal"/>
    <w:uiPriority w:val="34"/>
    <w:rsid w:val="00AE465F"/>
    <w:pPr>
      <w:ind w:left="720"/>
      <w:contextualSpacing/>
    </w:pPr>
  </w:style>
  <w:style w:type="character" w:styleId="Hyperlink">
    <w:name w:val="Hyperlink"/>
    <w:basedOn w:val="DefaultParagraphFont"/>
    <w:uiPriority w:val="99"/>
    <w:unhideWhenUsed/>
    <w:rsid w:val="00440261"/>
    <w:rPr>
      <w:color w:val="045947" w:themeColor="hyperlink"/>
      <w:u w:val="single"/>
    </w:rPr>
  </w:style>
  <w:style w:type="character" w:styleId="UnresolvedMention">
    <w:name w:val="Unresolved Mention"/>
    <w:basedOn w:val="DefaultParagraphFont"/>
    <w:uiPriority w:val="99"/>
    <w:semiHidden/>
    <w:unhideWhenUsed/>
    <w:rsid w:val="004402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asd\OneDrive%20-%20Wellington%20School\Outdoor%20Activities\Orienteering\Marketing\House%20Style\QO%20House%20Style%20-%20Small%20Document.dotx" TargetMode="External"/></Relationships>
</file>

<file path=word/theme/theme1.xml><?xml version="1.0" encoding="utf-8"?>
<a:theme xmlns:a="http://schemas.openxmlformats.org/drawingml/2006/main" name="Facet">
  <a:themeElements>
    <a:clrScheme name="QO">
      <a:dk1>
        <a:sysClr val="windowText" lastClr="000000"/>
      </a:dk1>
      <a:lt1>
        <a:sysClr val="window" lastClr="FFFFFF"/>
      </a:lt1>
      <a:dk2>
        <a:srgbClr val="2C3C43"/>
      </a:dk2>
      <a:lt2>
        <a:srgbClr val="EBEBEB"/>
      </a:lt2>
      <a:accent1>
        <a:srgbClr val="90C226"/>
      </a:accent1>
      <a:accent2>
        <a:srgbClr val="045947"/>
      </a:accent2>
      <a:accent3>
        <a:srgbClr val="E6B91E"/>
      </a:accent3>
      <a:accent4>
        <a:srgbClr val="E76618"/>
      </a:accent4>
      <a:accent5>
        <a:srgbClr val="C42F1A"/>
      </a:accent5>
      <a:accent6>
        <a:srgbClr val="918655"/>
      </a:accent6>
      <a:hlink>
        <a:srgbClr val="045947"/>
      </a:hlink>
      <a:folHlink>
        <a:srgbClr val="045947"/>
      </a:folHlink>
    </a:clrScheme>
    <a:fontScheme name="Facet">
      <a:majorFont>
        <a:latin typeface="Trebuchet MS" panose="020B0603020202020204"/>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acet">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B714B6-A57C-419A-9DC9-E773ECC3D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QO House Style - Small Document</Template>
  <TotalTime>8</TotalTime>
  <Pages>2</Pages>
  <Words>405</Words>
  <Characters>2314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Alasdair Shaw</dc:creator>
  <cp:lastModifiedBy>Karen Lewis</cp:lastModifiedBy>
  <cp:revision>4</cp:revision>
  <cp:lastPrinted>2020-08-27T18:22:00Z</cp:lastPrinted>
  <dcterms:created xsi:type="dcterms:W3CDTF">2026-09-16T17:47:00Z</dcterms:created>
  <dcterms:modified xsi:type="dcterms:W3CDTF">2026-09-22T06:56:00Z</dcterms:modified>
</cp:coreProperties>
</file>